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BFD7A" w14:textId="77777777" w:rsidR="00DF1B01" w:rsidRDefault="00DF1B01" w:rsidP="00DF1B01">
      <w:pPr>
        <w:spacing w:line="360" w:lineRule="auto"/>
        <w:ind w:left="426"/>
        <w:jc w:val="center"/>
        <w:rPr>
          <w:rFonts w:ascii="Calibri" w:hAnsi="Calibri"/>
          <w:b/>
          <w:sz w:val="28"/>
          <w:szCs w:val="28"/>
        </w:rPr>
      </w:pPr>
    </w:p>
    <w:p w14:paraId="3CF83545" w14:textId="3CF173AF" w:rsidR="00DF1B01" w:rsidRDefault="00DF1B01" w:rsidP="00DF1B01">
      <w:pPr>
        <w:spacing w:line="360" w:lineRule="auto"/>
        <w:ind w:left="426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Eventos FGP - Época Desportiva 20</w:t>
      </w:r>
      <w:r w:rsidR="00FA7502">
        <w:rPr>
          <w:rFonts w:ascii="Calibri" w:hAnsi="Calibri"/>
          <w:b/>
          <w:sz w:val="28"/>
          <w:szCs w:val="28"/>
        </w:rPr>
        <w:t>20</w:t>
      </w:r>
      <w:r>
        <w:rPr>
          <w:rFonts w:ascii="Calibri" w:hAnsi="Calibri"/>
          <w:b/>
          <w:sz w:val="28"/>
          <w:szCs w:val="28"/>
        </w:rPr>
        <w:t>/202</w:t>
      </w:r>
      <w:r w:rsidR="00FA7502">
        <w:rPr>
          <w:rFonts w:ascii="Calibri" w:hAnsi="Calibri"/>
          <w:b/>
          <w:sz w:val="28"/>
          <w:szCs w:val="28"/>
        </w:rPr>
        <w:t>1</w:t>
      </w:r>
    </w:p>
    <w:p w14:paraId="19206CF6" w14:textId="77777777" w:rsidR="00DF1B01" w:rsidRDefault="00DF1B01" w:rsidP="00DF1B01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</w:rPr>
      </w:pPr>
    </w:p>
    <w:p w14:paraId="0C00EB7E" w14:textId="77777777" w:rsidR="00DF1B01" w:rsidRDefault="00DF1B01" w:rsidP="00DF1B01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DECLARAÇÃO DE ACEITAÇÃO DE CADERNO DE ORGANIZAÇÃO</w:t>
      </w:r>
    </w:p>
    <w:p w14:paraId="1A56F740" w14:textId="77777777" w:rsidR="00DF1B01" w:rsidRDefault="00DF1B01" w:rsidP="00DF1B01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</w:rPr>
      </w:pPr>
    </w:p>
    <w:p w14:paraId="155807C0" w14:textId="77777777" w:rsidR="00DF1B01" w:rsidRDefault="00DF1B01" w:rsidP="00DF1B01">
      <w:pPr>
        <w:ind w:left="426"/>
        <w:jc w:val="both"/>
        <w:rPr>
          <w:rFonts w:ascii="Calibri" w:hAnsi="Calibri"/>
          <w:sz w:val="24"/>
          <w:szCs w:val="24"/>
        </w:rPr>
      </w:pPr>
    </w:p>
    <w:p w14:paraId="6D2E1EBF" w14:textId="483BCC21" w:rsidR="00DF1B01" w:rsidRDefault="00DF1B01" w:rsidP="00DF1B01">
      <w:pPr>
        <w:spacing w:line="480" w:lineRule="auto"/>
        <w:ind w:left="426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Eu, abaixo assinado, </w:t>
      </w:r>
      <w:r>
        <w:rPr>
          <w:rFonts w:ascii="Calibri" w:hAnsi="Calibri"/>
          <w:sz w:val="24"/>
          <w:szCs w:val="24"/>
          <w:highlight w:val="yellow"/>
        </w:rPr>
        <w:t>(NOME) ………….……………………..</w:t>
      </w:r>
      <w:r>
        <w:rPr>
          <w:rFonts w:ascii="Calibri" w:hAnsi="Calibri"/>
          <w:sz w:val="24"/>
          <w:szCs w:val="24"/>
        </w:rPr>
        <w:t>, representante do (</w:t>
      </w:r>
      <w:r>
        <w:rPr>
          <w:rFonts w:ascii="Calibri" w:hAnsi="Calibri"/>
          <w:sz w:val="24"/>
          <w:szCs w:val="24"/>
          <w:highlight w:val="yellow"/>
        </w:rPr>
        <w:t>CLUBE, ASSOCIAÇÃO TERRITORIAL, AUTARQUIA) ……….</w:t>
      </w:r>
      <w:r>
        <w:rPr>
          <w:rFonts w:ascii="Calibri" w:hAnsi="Calibri"/>
          <w:sz w:val="24"/>
          <w:szCs w:val="24"/>
        </w:rPr>
        <w:t xml:space="preserve">, na qualidade de </w:t>
      </w:r>
      <w:r>
        <w:rPr>
          <w:rFonts w:ascii="Calibri" w:hAnsi="Calibri"/>
          <w:sz w:val="24"/>
          <w:szCs w:val="24"/>
          <w:highlight w:val="yellow"/>
        </w:rPr>
        <w:t>(FUNÇÃO – Presidente, Diretor, Vereador, outro) ……</w:t>
      </w:r>
      <w:r>
        <w:rPr>
          <w:rFonts w:ascii="Calibri" w:hAnsi="Calibri"/>
          <w:sz w:val="24"/>
          <w:szCs w:val="24"/>
        </w:rPr>
        <w:t xml:space="preserve">, declaro que aceito o Caderno de Organização para </w:t>
      </w:r>
      <w:r>
        <w:rPr>
          <w:rFonts w:ascii="Calibri" w:hAnsi="Calibri"/>
          <w:sz w:val="24"/>
          <w:szCs w:val="24"/>
          <w:highlight w:val="yellow"/>
        </w:rPr>
        <w:t>(Designação do EVENTO) ……</w:t>
      </w:r>
      <w:r>
        <w:rPr>
          <w:rFonts w:ascii="Calibri" w:hAnsi="Calibri"/>
          <w:sz w:val="24"/>
          <w:szCs w:val="24"/>
        </w:rPr>
        <w:t>, a realizar no(s) dia(s) …</w:t>
      </w:r>
      <w:r w:rsidR="007B2FC9">
        <w:rPr>
          <w:rFonts w:ascii="Calibri" w:hAnsi="Calibri"/>
          <w:sz w:val="24"/>
          <w:szCs w:val="24"/>
        </w:rPr>
        <w:t>………</w:t>
      </w:r>
      <w:r>
        <w:rPr>
          <w:rFonts w:ascii="Calibri" w:hAnsi="Calibri"/>
          <w:sz w:val="24"/>
          <w:szCs w:val="24"/>
        </w:rPr>
        <w:t>……… de 20</w:t>
      </w:r>
      <w:r w:rsidR="00FA7502">
        <w:rPr>
          <w:rFonts w:ascii="Calibri" w:hAnsi="Calibri"/>
          <w:sz w:val="24"/>
          <w:szCs w:val="24"/>
        </w:rPr>
        <w:t>21</w:t>
      </w:r>
      <w:r>
        <w:rPr>
          <w:rFonts w:ascii="Calibri" w:hAnsi="Calibri"/>
          <w:sz w:val="24"/>
          <w:szCs w:val="24"/>
        </w:rPr>
        <w:t>, em (LOCAL) ………</w:t>
      </w:r>
      <w:r w:rsidR="007B2FC9">
        <w:rPr>
          <w:rFonts w:ascii="Calibri" w:hAnsi="Calibri"/>
          <w:sz w:val="24"/>
          <w:szCs w:val="24"/>
        </w:rPr>
        <w:t>……..</w:t>
      </w:r>
      <w:r>
        <w:rPr>
          <w:rFonts w:ascii="Calibri" w:hAnsi="Calibri"/>
          <w:sz w:val="24"/>
          <w:szCs w:val="24"/>
        </w:rPr>
        <w:t>…, no Pavilhão …………</w:t>
      </w:r>
      <w:r w:rsidR="007B2FC9">
        <w:rPr>
          <w:rFonts w:ascii="Calibri" w:hAnsi="Calibri"/>
          <w:sz w:val="24"/>
          <w:szCs w:val="24"/>
        </w:rPr>
        <w:t>………………………………</w:t>
      </w:r>
      <w:r>
        <w:rPr>
          <w:rFonts w:ascii="Calibri" w:hAnsi="Calibri"/>
          <w:sz w:val="24"/>
          <w:szCs w:val="24"/>
        </w:rPr>
        <w:t>…….</w:t>
      </w:r>
      <w:r w:rsidR="007B2FC9">
        <w:rPr>
          <w:rFonts w:ascii="Calibri" w:hAnsi="Calibri"/>
          <w:sz w:val="24"/>
          <w:szCs w:val="24"/>
        </w:rPr>
        <w:t xml:space="preserve"> .</w:t>
      </w:r>
    </w:p>
    <w:p w14:paraId="1D5E88F7" w14:textId="77777777" w:rsidR="00DF1B01" w:rsidRDefault="00DF1B01" w:rsidP="00DF1B01">
      <w:pPr>
        <w:spacing w:line="480" w:lineRule="auto"/>
        <w:ind w:left="426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Ao declarar a aceitação, estabelece-se o compromisso de honra para o cumprimento integral de todos os aspetos constantes no Caderno de Organização (em anexo) aprovado entre a FGP e (</w:t>
      </w:r>
      <w:r>
        <w:rPr>
          <w:rFonts w:ascii="Calibri" w:hAnsi="Calibri"/>
          <w:sz w:val="24"/>
          <w:szCs w:val="24"/>
          <w:highlight w:val="yellow"/>
        </w:rPr>
        <w:t>ENTIDADE - CLUBE, ASSOCIAÇÃO TERRITORIAL, AUTARQUIA) …..</w:t>
      </w:r>
      <w:r>
        <w:rPr>
          <w:rFonts w:ascii="Calibri" w:hAnsi="Calibri"/>
          <w:sz w:val="24"/>
          <w:szCs w:val="24"/>
        </w:rPr>
        <w:t>.</w:t>
      </w:r>
    </w:p>
    <w:p w14:paraId="4EB91DB5" w14:textId="77777777" w:rsidR="00DF1B01" w:rsidRDefault="00DF1B01" w:rsidP="00DF1B01">
      <w:pPr>
        <w:spacing w:line="480" w:lineRule="auto"/>
        <w:ind w:left="426"/>
        <w:jc w:val="both"/>
        <w:rPr>
          <w:rFonts w:ascii="Calibri" w:hAnsi="Calibri"/>
          <w:sz w:val="24"/>
          <w:szCs w:val="24"/>
        </w:rPr>
      </w:pPr>
    </w:p>
    <w:p w14:paraId="2EB58883" w14:textId="5B9C829A" w:rsidR="00DF1B01" w:rsidRDefault="00FA7502" w:rsidP="00DF1B01">
      <w:pPr>
        <w:spacing w:line="480" w:lineRule="auto"/>
        <w:ind w:left="426"/>
        <w:jc w:val="both"/>
        <w:rPr>
          <w:rFonts w:ascii="Calibri" w:hAnsi="Calibri"/>
          <w:sz w:val="24"/>
          <w:szCs w:val="24"/>
        </w:rPr>
      </w:pPr>
      <w:r w:rsidRPr="00FA7502">
        <w:rPr>
          <w:rFonts w:ascii="Calibri" w:hAnsi="Calibri"/>
          <w:sz w:val="24"/>
          <w:szCs w:val="24"/>
          <w:highlight w:val="yellow"/>
        </w:rPr>
        <w:t>Localidade</w:t>
      </w:r>
      <w:r w:rsidR="00DF1B01">
        <w:rPr>
          <w:rFonts w:ascii="Calibri" w:hAnsi="Calibri"/>
          <w:sz w:val="24"/>
          <w:szCs w:val="24"/>
        </w:rPr>
        <w:t>, ……</w:t>
      </w:r>
      <w:proofErr w:type="gramStart"/>
      <w:r w:rsidR="00DF1B01">
        <w:rPr>
          <w:rFonts w:ascii="Calibri" w:hAnsi="Calibri"/>
          <w:sz w:val="24"/>
          <w:szCs w:val="24"/>
        </w:rPr>
        <w:t>/</w:t>
      </w:r>
      <w:r w:rsidR="00C05F30">
        <w:rPr>
          <w:rFonts w:ascii="Calibri" w:hAnsi="Calibri"/>
          <w:sz w:val="24"/>
          <w:szCs w:val="24"/>
        </w:rPr>
        <w:t>.</w:t>
      </w:r>
      <w:r w:rsidR="00DF1B01">
        <w:rPr>
          <w:rFonts w:ascii="Calibri" w:hAnsi="Calibri"/>
          <w:sz w:val="24"/>
          <w:szCs w:val="24"/>
        </w:rPr>
        <w:t>…</w:t>
      </w:r>
      <w:proofErr w:type="gramEnd"/>
      <w:r w:rsidR="00DF1B01">
        <w:rPr>
          <w:rFonts w:ascii="Calibri" w:hAnsi="Calibri"/>
          <w:sz w:val="24"/>
          <w:szCs w:val="24"/>
        </w:rPr>
        <w:t>. / ……</w:t>
      </w:r>
    </w:p>
    <w:p w14:paraId="0542E8AE" w14:textId="77777777" w:rsidR="00DF1B01" w:rsidRDefault="00DF1B01" w:rsidP="00DF1B01">
      <w:pPr>
        <w:spacing w:line="480" w:lineRule="auto"/>
        <w:ind w:left="426"/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11"/>
      </w:tblGrid>
      <w:tr w:rsidR="00FA7502" w14:paraId="3B40B5E8" w14:textId="77777777" w:rsidTr="00FA7502">
        <w:trPr>
          <w:jc w:val="center"/>
        </w:trPr>
        <w:tc>
          <w:tcPr>
            <w:tcW w:w="5111" w:type="dxa"/>
          </w:tcPr>
          <w:p w14:paraId="03437902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</w:p>
          <w:p w14:paraId="4E85E76A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</w:p>
          <w:p w14:paraId="020BB55D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</w:p>
          <w:p w14:paraId="163971D3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</w:p>
          <w:p w14:paraId="34D0789B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______________________________________</w:t>
            </w:r>
          </w:p>
          <w:p w14:paraId="3CAFB1B1" w14:textId="77777777" w:rsidR="00FA7502" w:rsidRDefault="00FA7502" w:rsidP="00DF1B01">
            <w:pPr>
              <w:ind w:left="426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</w:t>
            </w:r>
            <w:r>
              <w:rPr>
                <w:rFonts w:ascii="Calibri" w:hAnsi="Calibri"/>
                <w:sz w:val="24"/>
                <w:szCs w:val="24"/>
                <w:highlight w:val="yellow"/>
              </w:rPr>
              <w:t>Clube, Associação Territorial, Autarquia</w:t>
            </w:r>
            <w:r>
              <w:rPr>
                <w:rFonts w:ascii="Calibri" w:hAnsi="Calibri"/>
                <w:sz w:val="24"/>
                <w:szCs w:val="24"/>
              </w:rPr>
              <w:t>)</w:t>
            </w:r>
          </w:p>
        </w:tc>
      </w:tr>
    </w:tbl>
    <w:p w14:paraId="3C8F609F" w14:textId="77777777" w:rsidR="00DF1B01" w:rsidRDefault="00DF1B01" w:rsidP="00DF1B01">
      <w:pPr>
        <w:spacing w:line="480" w:lineRule="auto"/>
        <w:ind w:left="426"/>
        <w:jc w:val="both"/>
        <w:rPr>
          <w:sz w:val="24"/>
          <w:szCs w:val="24"/>
        </w:rPr>
      </w:pPr>
    </w:p>
    <w:p w14:paraId="637A7758" w14:textId="77777777" w:rsidR="00AC6D2C" w:rsidRPr="006A6ADF" w:rsidRDefault="00AC6D2C" w:rsidP="00DF1B01">
      <w:pPr>
        <w:ind w:left="426"/>
        <w:rPr>
          <w:rFonts w:ascii="Calibri" w:hAnsi="Calibri"/>
          <w:b/>
          <w:sz w:val="24"/>
          <w:szCs w:val="24"/>
        </w:rPr>
      </w:pPr>
    </w:p>
    <w:sectPr w:rsidR="00AC6D2C" w:rsidRPr="006A6ADF" w:rsidSect="00592DD4">
      <w:headerReference w:type="default" r:id="rId8"/>
      <w:footerReference w:type="even" r:id="rId9"/>
      <w:footerReference w:type="default" r:id="rId10"/>
      <w:footerReference w:type="first" r:id="rId11"/>
      <w:pgSz w:w="11909" w:h="16834" w:code="9"/>
      <w:pgMar w:top="119" w:right="1136" w:bottom="2127" w:left="1134" w:header="720" w:footer="8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6855D" w14:textId="77777777" w:rsidR="00412A87" w:rsidRDefault="00412A87">
      <w:r>
        <w:separator/>
      </w:r>
    </w:p>
  </w:endnote>
  <w:endnote w:type="continuationSeparator" w:id="0">
    <w:p w14:paraId="3680B2E1" w14:textId="77777777" w:rsidR="00412A87" w:rsidRDefault="0041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EDD7A" w14:textId="77777777" w:rsidR="005E73DD" w:rsidRDefault="0073302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E73D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73DD">
      <w:rPr>
        <w:rStyle w:val="Nmerodepgina"/>
      </w:rPr>
      <w:t>0</w:t>
    </w:r>
    <w:r>
      <w:rPr>
        <w:rStyle w:val="Nmerodepgina"/>
      </w:rPr>
      <w:fldChar w:fldCharType="end"/>
    </w:r>
  </w:p>
  <w:p w14:paraId="70735EA5" w14:textId="77777777" w:rsidR="005E73DD" w:rsidRDefault="005E73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8E167" w14:textId="77777777" w:rsidR="005E73DD" w:rsidRDefault="005E73DD" w:rsidP="003C4791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  <w:noProof/>
        <w:lang w:eastAsia="pt-PT"/>
      </w:rPr>
      <w:drawing>
        <wp:anchor distT="0" distB="0" distL="114300" distR="114300" simplePos="0" relativeHeight="251660288" behindDoc="0" locked="0" layoutInCell="1" allowOverlap="1" wp14:anchorId="487BECD3" wp14:editId="55393205">
          <wp:simplePos x="0" y="0"/>
          <wp:positionH relativeFrom="margin">
            <wp:posOffset>-161926</wp:posOffset>
          </wp:positionH>
          <wp:positionV relativeFrom="margin">
            <wp:posOffset>7471426</wp:posOffset>
          </wp:positionV>
          <wp:extent cx="6480812" cy="410178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2849" cy="415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cs="Arial"/>
      </w:rPr>
      <w:t xml:space="preserve">              </w:t>
    </w:r>
  </w:p>
  <w:p w14:paraId="4C2BE969" w14:textId="77777777" w:rsidR="005E73DD" w:rsidRPr="001604B0" w:rsidRDefault="005E73D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 xml:space="preserve">Estrada da Luz n.º 30 </w:t>
    </w:r>
    <w:proofErr w:type="gramStart"/>
    <w:r>
      <w:rPr>
        <w:rFonts w:cs="Arial"/>
        <w:color w:val="333333"/>
      </w:rPr>
      <w:t>A</w:t>
    </w:r>
    <w:r w:rsidRPr="001604B0">
      <w:rPr>
        <w:rFonts w:cs="Arial"/>
        <w:color w:val="333333"/>
      </w:rPr>
      <w:t xml:space="preserve"> .</w:t>
    </w:r>
    <w:proofErr w:type="gramEnd"/>
    <w:r w:rsidRPr="001604B0">
      <w:rPr>
        <w:rFonts w:cs="Arial"/>
        <w:color w:val="333333"/>
      </w:rPr>
      <w:t xml:space="preserve">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proofErr w:type="gramStart"/>
    <w:r w:rsidRPr="001604B0">
      <w:rPr>
        <w:rFonts w:cs="Arial"/>
        <w:color w:val="333333"/>
      </w:rPr>
      <w:t>Lisboa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Portugal .</w:t>
    </w:r>
    <w:proofErr w:type="gramEnd"/>
    <w:r w:rsidRPr="001604B0">
      <w:rPr>
        <w:rFonts w:cs="Arial"/>
        <w:color w:val="333333"/>
      </w:rPr>
      <w:t xml:space="preserve"> </w:t>
    </w:r>
    <w:proofErr w:type="spellStart"/>
    <w:r w:rsidRPr="001604B0">
      <w:rPr>
        <w:rFonts w:cs="Arial"/>
        <w:color w:val="333333"/>
      </w:rPr>
      <w:t>Telf</w:t>
    </w:r>
    <w:proofErr w:type="spellEnd"/>
    <w:r w:rsidRPr="001604B0">
      <w:rPr>
        <w:rFonts w:cs="Arial"/>
        <w:color w:val="333333"/>
      </w:rPr>
      <w:t xml:space="preserve">: +351 21 814 11 </w:t>
    </w:r>
    <w:proofErr w:type="gramStart"/>
    <w:r w:rsidRPr="001604B0">
      <w:rPr>
        <w:rFonts w:cs="Arial"/>
        <w:color w:val="333333"/>
      </w:rPr>
      <w:t>45 .</w:t>
    </w:r>
    <w:proofErr w:type="gramEnd"/>
    <w:r w:rsidRPr="001604B0">
      <w:rPr>
        <w:rFonts w:cs="Arial"/>
        <w:color w:val="333333"/>
      </w:rPr>
      <w:t xml:space="preserve"> Fax: +351 21 814 29 50</w:t>
    </w:r>
  </w:p>
  <w:p w14:paraId="4BA63570" w14:textId="77777777" w:rsidR="005E73DD" w:rsidRPr="00447069" w:rsidRDefault="005E73D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</w:t>
    </w:r>
    <w:proofErr w:type="gramStart"/>
    <w:r w:rsidRPr="001604B0">
      <w:t>074 .</w:t>
    </w:r>
    <w:proofErr w:type="gramEnd"/>
    <w:r w:rsidRPr="001604B0">
      <w:t xml:space="preserve"> E-mail: </w:t>
    </w:r>
    <w:hyperlink r:id="rId2" w:history="1">
      <w:r w:rsidRPr="00090AE9">
        <w:rPr>
          <w:rStyle w:val="Hiperligao"/>
          <w:rFonts w:cs="Arial"/>
        </w:rPr>
        <w:t>gympor@gympor.com</w:t>
      </w:r>
    </w:hyperlink>
    <w:r>
      <w:t xml:space="preserve"> </w:t>
    </w:r>
    <w:r w:rsidRPr="001604B0">
      <w:t xml:space="preserve">. </w:t>
    </w:r>
    <w:hyperlink r:id="rId3" w:history="1">
      <w:r w:rsidRPr="00B11F9A">
        <w:rPr>
          <w:rStyle w:val="Hiperligao"/>
          <w:rFonts w:cs="Arial"/>
        </w:rPr>
        <w:t>www.fgp-ginastica.pt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4CD4" w14:textId="77777777" w:rsidR="005E73DD" w:rsidRDefault="005E73DD">
    <w:pPr>
      <w:pStyle w:val="Endereodoremetente"/>
      <w:jc w:val="center"/>
      <w:rPr>
        <w:rFonts w:cs="Arial"/>
      </w:rPr>
    </w:pPr>
    <w:r>
      <w:rPr>
        <w:rFonts w:cs="Arial"/>
      </w:rPr>
      <w:t>Av. Almirante Reis, 136, 3</w:t>
    </w:r>
    <w:proofErr w:type="gramStart"/>
    <w:r>
      <w:rPr>
        <w:rFonts w:cs="Arial"/>
      </w:rPr>
      <w:t>ºDrt .</w:t>
    </w:r>
    <w:proofErr w:type="gramEnd"/>
    <w:r>
      <w:rPr>
        <w:rFonts w:cs="Arial"/>
      </w:rPr>
      <w:t xml:space="preserve"> 1150-023 LISBOA</w:t>
    </w:r>
  </w:p>
  <w:p w14:paraId="28261385" w14:textId="77777777" w:rsidR="005E73DD" w:rsidRDefault="005E73DD">
    <w:pPr>
      <w:pStyle w:val="Endereodoremetente"/>
      <w:jc w:val="center"/>
    </w:pPr>
    <w:r w:rsidRPr="000C0B61">
      <w:t xml:space="preserve">Tel.: 21 </w:t>
    </w:r>
    <w:proofErr w:type="gramStart"/>
    <w:r w:rsidRPr="000C0B61">
      <w:t>8141145  .</w:t>
    </w:r>
    <w:proofErr w:type="gramEnd"/>
    <w:r w:rsidRPr="000C0B61">
      <w:t xml:space="preserve"> </w:t>
    </w:r>
    <w:proofErr w:type="gramStart"/>
    <w:r w:rsidRPr="00DB3DA7">
      <w:rPr>
        <w:lang w:val="fr-FR"/>
      </w:rPr>
      <w:t>Fax:</w:t>
    </w:r>
    <w:proofErr w:type="gramEnd"/>
    <w:r w:rsidRPr="00DB3DA7">
      <w:rPr>
        <w:lang w:val="fr-FR"/>
      </w:rPr>
      <w:t xml:space="preserve">21 8142950 .  Email: </w:t>
    </w:r>
    <w:r w:rsidR="00FA7502">
      <w:fldChar w:fldCharType="begin"/>
    </w:r>
    <w:r w:rsidR="00FA7502" w:rsidRPr="00FA7502">
      <w:rPr>
        <w:lang w:val="en-GB"/>
      </w:rPr>
      <w:instrText xml:space="preserve"> HYPERLINK "mailto:fpg@mail.telepac.pt" </w:instrText>
    </w:r>
    <w:r w:rsidR="00FA7502">
      <w:fldChar w:fldCharType="separate"/>
    </w:r>
    <w:r w:rsidRPr="00DB3DA7">
      <w:rPr>
        <w:rStyle w:val="Hiperligao"/>
        <w:rFonts w:cs="Arial"/>
        <w:lang w:val="fr-FR"/>
      </w:rPr>
      <w:t>fpg@mail.telepac.pt</w:t>
    </w:r>
    <w:r w:rsidR="00FA7502">
      <w:rPr>
        <w:rStyle w:val="Hiperligao"/>
        <w:rFonts w:cs="Arial"/>
        <w:lang w:val="fr-FR"/>
      </w:rPr>
      <w:fldChar w:fldCharType="end"/>
    </w:r>
    <w:r w:rsidRPr="00DB3DA7">
      <w:rPr>
        <w:lang w:val="fr-FR"/>
      </w:rPr>
      <w:t xml:space="preserve"> . </w:t>
    </w:r>
    <w:r w:rsidR="00FA7502">
      <w:fldChar w:fldCharType="begin"/>
    </w:r>
    <w:r w:rsidR="00FA7502" w:rsidRPr="00FA7502">
      <w:rPr>
        <w:lang w:val="en-GB"/>
      </w:rPr>
      <w:instrText xml:space="preserve"> HYPERLINK "http://www.gympor.com" </w:instrText>
    </w:r>
    <w:r w:rsidR="00FA7502">
      <w:fldChar w:fldCharType="separate"/>
    </w:r>
    <w:r>
      <w:rPr>
        <w:rStyle w:val="Hiperligao"/>
        <w:rFonts w:cs="Arial"/>
      </w:rPr>
      <w:t>www.gympor.com</w:t>
    </w:r>
    <w:r w:rsidR="00FA7502">
      <w:rPr>
        <w:rStyle w:val="Hiperligao"/>
        <w:rFonts w:cs="Arial"/>
      </w:rPr>
      <w:fldChar w:fldCharType="end"/>
    </w:r>
  </w:p>
  <w:p w14:paraId="57C79921" w14:textId="77777777" w:rsidR="005E73DD" w:rsidRDefault="005E73DD">
    <w:pPr>
      <w:pStyle w:val="Endereodoremetente"/>
      <w:jc w:val="center"/>
    </w:pPr>
    <w:proofErr w:type="spellStart"/>
    <w:r>
      <w:t>Cont</w:t>
    </w:r>
    <w:proofErr w:type="spellEnd"/>
    <w:r>
      <w:t xml:space="preserve">. </w:t>
    </w:r>
    <w:proofErr w:type="gramStart"/>
    <w:r>
      <w:t>nº  501</w:t>
    </w:r>
    <w:proofErr w:type="gramEnd"/>
    <w:r>
      <w:t xml:space="preserve"> 381 074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16506" w14:textId="77777777" w:rsidR="00412A87" w:rsidRDefault="00412A87">
      <w:r>
        <w:separator/>
      </w:r>
    </w:p>
  </w:footnote>
  <w:footnote w:type="continuationSeparator" w:id="0">
    <w:p w14:paraId="20974363" w14:textId="77777777" w:rsidR="00412A87" w:rsidRDefault="00412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5E73DD" w14:paraId="0926D2F3" w14:textId="77777777" w:rsidTr="00592DD4">
      <w:trPr>
        <w:trHeight w:val="1567"/>
      </w:trPr>
      <w:tc>
        <w:tcPr>
          <w:tcW w:w="7219" w:type="dxa"/>
        </w:tcPr>
        <w:tbl>
          <w:tblPr>
            <w:tblW w:w="9911" w:type="dxa"/>
            <w:tblLayout w:type="fixed"/>
            <w:tblCellMar>
              <w:left w:w="144" w:type="dxa"/>
              <w:right w:w="144" w:type="dxa"/>
            </w:tblCellMar>
            <w:tblLook w:val="0000" w:firstRow="0" w:lastRow="0" w:firstColumn="0" w:lastColumn="0" w:noHBand="0" w:noVBand="0"/>
          </w:tblPr>
          <w:tblGrid>
            <w:gridCol w:w="5673"/>
            <w:gridCol w:w="4238"/>
          </w:tblGrid>
          <w:tr w:rsidR="005E73DD" w14:paraId="271E4E67" w14:textId="77777777" w:rsidTr="005E73DD">
            <w:trPr>
              <w:trHeight w:val="1567"/>
            </w:trPr>
            <w:tc>
              <w:tcPr>
                <w:tcW w:w="5673" w:type="dxa"/>
              </w:tcPr>
              <w:p w14:paraId="7E298F8B" w14:textId="77777777"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  <w:t>Federação de Ginástica de Portugal</w:t>
                </w:r>
              </w:p>
              <w:p w14:paraId="1B74B412" w14:textId="77777777" w:rsidR="005E73DD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  <w:t>Instituição de Utilidade Pública e Utilidade Pública Desportiva</w:t>
                </w:r>
              </w:p>
              <w:p w14:paraId="672CE895" w14:textId="77777777"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>Fundada em: 1950</w:t>
                </w:r>
              </w:p>
              <w:p w14:paraId="40E3985C" w14:textId="77777777" w:rsidR="005E73DD" w:rsidRPr="00A40C5F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color w:val="333333"/>
                    <w:szCs w:val="16"/>
                  </w:rPr>
                </w:pPr>
              </w:p>
              <w:p w14:paraId="7658E167" w14:textId="77777777" w:rsidR="005E73DD" w:rsidRDefault="005E73DD" w:rsidP="005E73DD">
                <w:pPr>
                  <w:pStyle w:val="Endereodoremetente"/>
                  <w:spacing w:line="240" w:lineRule="auto"/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Filiada na:</w:t>
                </w:r>
              </w:p>
              <w:p w14:paraId="4ACC2068" w14:textId="77777777"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Federação Internacional de Ginástica (FIG), União Europeia de Ginástica (UEG), União Ibero-Americana de Ginástica (UIAG)</w:t>
                </w:r>
                <w:r w:rsidR="00597147"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,</w:t>
                </w: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 xml:space="preserve"> na </w:t>
                </w:r>
                <w:r>
                  <w:rPr>
                    <w:rFonts w:ascii="Gill Sans MT" w:hAnsi="Gill Sans MT"/>
                    <w:sz w:val="14"/>
                    <w:szCs w:val="14"/>
                  </w:rPr>
                  <w:t>Federação Internacional de Desporto para Todos (</w:t>
                </w:r>
                <w:proofErr w:type="spellStart"/>
                <w:r>
                  <w:rPr>
                    <w:rFonts w:ascii="Gill Sans MT" w:hAnsi="Gill Sans MT"/>
                    <w:sz w:val="14"/>
                    <w:szCs w:val="14"/>
                  </w:rPr>
                  <w:t>FISpT</w:t>
                </w:r>
                <w:proofErr w:type="spellEnd"/>
                <w:r>
                  <w:rPr>
                    <w:rFonts w:ascii="Gill Sans MT" w:hAnsi="Gill Sans MT"/>
                    <w:sz w:val="14"/>
                    <w:szCs w:val="14"/>
                  </w:rPr>
                  <w:t>)</w:t>
                </w:r>
                <w:r w:rsidR="00597147">
                  <w:rPr>
                    <w:rFonts w:ascii="Gill Sans MT" w:hAnsi="Gill Sans MT"/>
                    <w:sz w:val="14"/>
                    <w:szCs w:val="14"/>
                  </w:rPr>
                  <w:t xml:space="preserve"> e na Confederação Mediterrânea de Ginástica - COMEGYM</w:t>
                </w:r>
              </w:p>
              <w:p w14:paraId="14041684" w14:textId="77777777"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/>
                    <w:sz w:val="14"/>
                    <w:szCs w:val="14"/>
                  </w:rPr>
                  <w:t>Membro do:</w:t>
                </w:r>
              </w:p>
              <w:p w14:paraId="7BE08C88" w14:textId="77777777" w:rsidR="005E73DD" w:rsidRPr="0090232A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sz w:val="18"/>
                    <w:szCs w:val="18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Comité Olímpico de Portugal (COP) e Comité Paralímpico de Portugal (CPP)</w:t>
                </w:r>
              </w:p>
            </w:tc>
            <w:tc>
              <w:tcPr>
                <w:tcW w:w="4238" w:type="dxa"/>
                <w:vAlign w:val="center"/>
              </w:tcPr>
              <w:p w14:paraId="707C41A7" w14:textId="77777777" w:rsidR="005E73DD" w:rsidRDefault="005E73DD" w:rsidP="005E73DD">
                <w:pPr>
                  <w:pStyle w:val="Endereodoremetente"/>
                  <w:jc w:val="center"/>
                  <w:rPr>
                    <w:rFonts w:cs="Arial"/>
                  </w:rPr>
                </w:pPr>
                <w:r>
                  <w:rPr>
                    <w:rFonts w:cs="Arial"/>
                    <w:noProof/>
                    <w:lang w:eastAsia="pt-PT"/>
                  </w:rPr>
                  <w:drawing>
                    <wp:anchor distT="0" distB="0" distL="114300" distR="114300" simplePos="0" relativeHeight="251658240" behindDoc="0" locked="0" layoutInCell="1" allowOverlap="1" wp14:anchorId="40AFC834" wp14:editId="32A03E1F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2352675" cy="1181100"/>
                      <wp:effectExtent l="0" t="0" r="0" b="0"/>
                      <wp:wrapNone/>
                      <wp:docPr id="1" name="Imagem 1" descr="C:\Users\susanasousa\Desktop\FGP_JSCasa\Logotipo\Logo FGP_JSCasa_horizont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usanasousa\Desktop\FGP_JSCasa\Logotipo\Logo FGP_JSCasa_horizonta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267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69EF946F" w14:textId="77777777" w:rsidR="005E73DD" w:rsidRPr="001604B0" w:rsidRDefault="005E73DD" w:rsidP="005E73DD">
                <w:pPr>
                  <w:pStyle w:val="Endereodoremetente"/>
                  <w:jc w:val="center"/>
                  <w:rPr>
                    <w:rFonts w:ascii="Gill Sans MT" w:hAnsi="Gill Sans MT" w:cs="Arial"/>
                    <w:b/>
                    <w:color w:val="333333"/>
                  </w:rPr>
                </w:pPr>
              </w:p>
            </w:tc>
          </w:tr>
        </w:tbl>
        <w:p w14:paraId="50B2845B" w14:textId="77777777" w:rsidR="005E73DD" w:rsidRPr="0090232A" w:rsidRDefault="005E73DD" w:rsidP="00C24CF9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</w:p>
      </w:tc>
      <w:tc>
        <w:tcPr>
          <w:tcW w:w="2692" w:type="dxa"/>
        </w:tcPr>
        <w:p w14:paraId="6B8C8713" w14:textId="77777777" w:rsidR="005E73DD" w:rsidRPr="001604B0" w:rsidRDefault="005E73D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14:paraId="31776F3F" w14:textId="77777777" w:rsidR="005E73DD" w:rsidRPr="00A40C5F" w:rsidRDefault="005E73D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6DD2"/>
    <w:multiLevelType w:val="hybridMultilevel"/>
    <w:tmpl w:val="9D8EE3EC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05344E34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A24F02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0CA5249"/>
    <w:multiLevelType w:val="hybridMultilevel"/>
    <w:tmpl w:val="0B365E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1168FA"/>
    <w:multiLevelType w:val="hybridMultilevel"/>
    <w:tmpl w:val="F33AC3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5172C"/>
    <w:multiLevelType w:val="hybridMultilevel"/>
    <w:tmpl w:val="4A96AF3E"/>
    <w:lvl w:ilvl="0" w:tplc="0816000F">
      <w:start w:val="1"/>
      <w:numFmt w:val="decimal"/>
      <w:lvlText w:val="%1."/>
      <w:lvlJc w:val="left"/>
      <w:pPr>
        <w:ind w:left="862" w:hanging="360"/>
      </w:p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1EF70F82"/>
    <w:multiLevelType w:val="hybridMultilevel"/>
    <w:tmpl w:val="3F9A54A8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6A07F7D"/>
    <w:multiLevelType w:val="hybridMultilevel"/>
    <w:tmpl w:val="469EAEC8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294A2B51"/>
    <w:multiLevelType w:val="hybridMultilevel"/>
    <w:tmpl w:val="60B44C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1" w15:restartNumberingAfterBreak="0">
    <w:nsid w:val="346B3188"/>
    <w:multiLevelType w:val="hybridMultilevel"/>
    <w:tmpl w:val="CB8EBC2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2" w15:restartNumberingAfterBreak="0">
    <w:nsid w:val="35BB1803"/>
    <w:multiLevelType w:val="hybridMultilevel"/>
    <w:tmpl w:val="6400AF18"/>
    <w:lvl w:ilvl="0" w:tplc="584E0280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915" w:hanging="360"/>
      </w:pPr>
    </w:lvl>
    <w:lvl w:ilvl="2" w:tplc="0816001B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3" w15:restartNumberingAfterBreak="0">
    <w:nsid w:val="3F862AA3"/>
    <w:multiLevelType w:val="hybridMultilevel"/>
    <w:tmpl w:val="E550B6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6087D"/>
    <w:multiLevelType w:val="hybridMultilevel"/>
    <w:tmpl w:val="A09C32D4"/>
    <w:lvl w:ilvl="0" w:tplc="0816001B">
      <w:start w:val="1"/>
      <w:numFmt w:val="lowerRoman"/>
      <w:lvlText w:val="%1."/>
      <w:lvlJc w:val="right"/>
      <w:pPr>
        <w:ind w:left="1776" w:hanging="360"/>
      </w:p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7C4F8B"/>
    <w:multiLevelType w:val="hybridMultilevel"/>
    <w:tmpl w:val="298A09E2"/>
    <w:lvl w:ilvl="0" w:tplc="50F06A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A5561"/>
    <w:multiLevelType w:val="hybridMultilevel"/>
    <w:tmpl w:val="55C264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46D67"/>
    <w:multiLevelType w:val="hybridMultilevel"/>
    <w:tmpl w:val="AF445F24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ED51F52"/>
    <w:multiLevelType w:val="hybridMultilevel"/>
    <w:tmpl w:val="84BCA46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9" w15:restartNumberingAfterBreak="0">
    <w:nsid w:val="6FC82B31"/>
    <w:multiLevelType w:val="hybridMultilevel"/>
    <w:tmpl w:val="6DF8492C"/>
    <w:lvl w:ilvl="0" w:tplc="0816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0" w15:restartNumberingAfterBreak="0">
    <w:nsid w:val="73184101"/>
    <w:multiLevelType w:val="hybridMultilevel"/>
    <w:tmpl w:val="1BA0227A"/>
    <w:lvl w:ilvl="0" w:tplc="08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5C84DDC"/>
    <w:multiLevelType w:val="hybridMultilevel"/>
    <w:tmpl w:val="AAAC224E"/>
    <w:lvl w:ilvl="0" w:tplc="B71C2A56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2"/>
  </w:num>
  <w:num w:numId="13">
    <w:abstractNumId w:val="17"/>
  </w:num>
  <w:num w:numId="14">
    <w:abstractNumId w:val="13"/>
  </w:num>
  <w:num w:numId="15">
    <w:abstractNumId w:val="30"/>
  </w:num>
  <w:num w:numId="16">
    <w:abstractNumId w:val="16"/>
  </w:num>
  <w:num w:numId="17">
    <w:abstractNumId w:val="11"/>
  </w:num>
  <w:num w:numId="18">
    <w:abstractNumId w:val="25"/>
  </w:num>
  <w:num w:numId="19">
    <w:abstractNumId w:val="27"/>
  </w:num>
  <w:num w:numId="20">
    <w:abstractNumId w:val="24"/>
  </w:num>
  <w:num w:numId="21">
    <w:abstractNumId w:val="31"/>
  </w:num>
  <w:num w:numId="22">
    <w:abstractNumId w:val="14"/>
  </w:num>
  <w:num w:numId="23">
    <w:abstractNumId w:val="15"/>
  </w:num>
  <w:num w:numId="24">
    <w:abstractNumId w:val="29"/>
  </w:num>
  <w:num w:numId="25">
    <w:abstractNumId w:val="21"/>
  </w:num>
  <w:num w:numId="26">
    <w:abstractNumId w:val="10"/>
  </w:num>
  <w:num w:numId="27">
    <w:abstractNumId w:val="28"/>
  </w:num>
  <w:num w:numId="28">
    <w:abstractNumId w:val="19"/>
  </w:num>
  <w:num w:numId="29">
    <w:abstractNumId w:val="26"/>
  </w:num>
  <w:num w:numId="30">
    <w:abstractNumId w:val="23"/>
  </w:num>
  <w:num w:numId="31">
    <w:abstractNumId w:val="18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65"/>
    <w:rsid w:val="00012A7E"/>
    <w:rsid w:val="00020544"/>
    <w:rsid w:val="00026651"/>
    <w:rsid w:val="00045AB7"/>
    <w:rsid w:val="00055ACC"/>
    <w:rsid w:val="000651D4"/>
    <w:rsid w:val="000657E9"/>
    <w:rsid w:val="00065E7F"/>
    <w:rsid w:val="000666FF"/>
    <w:rsid w:val="00066F4F"/>
    <w:rsid w:val="00073594"/>
    <w:rsid w:val="00075D8A"/>
    <w:rsid w:val="000863D6"/>
    <w:rsid w:val="000A0EB2"/>
    <w:rsid w:val="000A7D62"/>
    <w:rsid w:val="000B206B"/>
    <w:rsid w:val="000C0B61"/>
    <w:rsid w:val="000C3F80"/>
    <w:rsid w:val="000D0016"/>
    <w:rsid w:val="000D6C0B"/>
    <w:rsid w:val="000D7016"/>
    <w:rsid w:val="000E2D98"/>
    <w:rsid w:val="000E69F1"/>
    <w:rsid w:val="001024EC"/>
    <w:rsid w:val="0010569D"/>
    <w:rsid w:val="001174EF"/>
    <w:rsid w:val="00120B14"/>
    <w:rsid w:val="0012169B"/>
    <w:rsid w:val="00122ADA"/>
    <w:rsid w:val="00122E3D"/>
    <w:rsid w:val="0012688D"/>
    <w:rsid w:val="001411A0"/>
    <w:rsid w:val="001451AE"/>
    <w:rsid w:val="001604B0"/>
    <w:rsid w:val="00172921"/>
    <w:rsid w:val="00185EF1"/>
    <w:rsid w:val="001935BC"/>
    <w:rsid w:val="001939E5"/>
    <w:rsid w:val="00195F19"/>
    <w:rsid w:val="001B2365"/>
    <w:rsid w:val="001B4E5D"/>
    <w:rsid w:val="001C0873"/>
    <w:rsid w:val="001E3D2E"/>
    <w:rsid w:val="001E4192"/>
    <w:rsid w:val="001E7488"/>
    <w:rsid w:val="001F5B9F"/>
    <w:rsid w:val="00221441"/>
    <w:rsid w:val="00221EA1"/>
    <w:rsid w:val="002327E1"/>
    <w:rsid w:val="00232949"/>
    <w:rsid w:val="0023344B"/>
    <w:rsid w:val="00241354"/>
    <w:rsid w:val="00251BBA"/>
    <w:rsid w:val="00261604"/>
    <w:rsid w:val="00271096"/>
    <w:rsid w:val="002763A6"/>
    <w:rsid w:val="002824ED"/>
    <w:rsid w:val="002927E7"/>
    <w:rsid w:val="002A0444"/>
    <w:rsid w:val="002A4FCE"/>
    <w:rsid w:val="002A6D9B"/>
    <w:rsid w:val="002B4DA9"/>
    <w:rsid w:val="002C71DA"/>
    <w:rsid w:val="002D6CC7"/>
    <w:rsid w:val="002E4CFF"/>
    <w:rsid w:val="002F13E7"/>
    <w:rsid w:val="002F22DD"/>
    <w:rsid w:val="003178C8"/>
    <w:rsid w:val="0034172E"/>
    <w:rsid w:val="00342CEE"/>
    <w:rsid w:val="00346C63"/>
    <w:rsid w:val="00347EB8"/>
    <w:rsid w:val="0036471A"/>
    <w:rsid w:val="003A0474"/>
    <w:rsid w:val="003C41BB"/>
    <w:rsid w:val="003C4791"/>
    <w:rsid w:val="003C60D6"/>
    <w:rsid w:val="00402F18"/>
    <w:rsid w:val="00412A87"/>
    <w:rsid w:val="00415E18"/>
    <w:rsid w:val="0043273A"/>
    <w:rsid w:val="00434525"/>
    <w:rsid w:val="004447DE"/>
    <w:rsid w:val="00444969"/>
    <w:rsid w:val="004469DA"/>
    <w:rsid w:val="00447069"/>
    <w:rsid w:val="00455F7E"/>
    <w:rsid w:val="0047016A"/>
    <w:rsid w:val="004A0D0E"/>
    <w:rsid w:val="004A6C18"/>
    <w:rsid w:val="004C062E"/>
    <w:rsid w:val="004C64F4"/>
    <w:rsid w:val="004C6A2D"/>
    <w:rsid w:val="004D6CBB"/>
    <w:rsid w:val="004E180A"/>
    <w:rsid w:val="004F3988"/>
    <w:rsid w:val="004F6E1E"/>
    <w:rsid w:val="005128E7"/>
    <w:rsid w:val="005172BF"/>
    <w:rsid w:val="00524B70"/>
    <w:rsid w:val="00533B97"/>
    <w:rsid w:val="005366A6"/>
    <w:rsid w:val="00536796"/>
    <w:rsid w:val="00564AD2"/>
    <w:rsid w:val="005722E7"/>
    <w:rsid w:val="00574589"/>
    <w:rsid w:val="005915A4"/>
    <w:rsid w:val="00592DD4"/>
    <w:rsid w:val="00597147"/>
    <w:rsid w:val="005A3FEF"/>
    <w:rsid w:val="005A6DDD"/>
    <w:rsid w:val="005A79CD"/>
    <w:rsid w:val="005B0C25"/>
    <w:rsid w:val="005C339A"/>
    <w:rsid w:val="005C4972"/>
    <w:rsid w:val="005C67A1"/>
    <w:rsid w:val="005D4922"/>
    <w:rsid w:val="005E05F9"/>
    <w:rsid w:val="005E4167"/>
    <w:rsid w:val="005E73DD"/>
    <w:rsid w:val="005F473D"/>
    <w:rsid w:val="00602173"/>
    <w:rsid w:val="00612337"/>
    <w:rsid w:val="00621B1A"/>
    <w:rsid w:val="00632FFB"/>
    <w:rsid w:val="00641226"/>
    <w:rsid w:val="006528F0"/>
    <w:rsid w:val="00652DC3"/>
    <w:rsid w:val="00666689"/>
    <w:rsid w:val="00670965"/>
    <w:rsid w:val="00694199"/>
    <w:rsid w:val="006A03E8"/>
    <w:rsid w:val="006A6ADF"/>
    <w:rsid w:val="006B3A41"/>
    <w:rsid w:val="006C6F95"/>
    <w:rsid w:val="006D16EA"/>
    <w:rsid w:val="006E147E"/>
    <w:rsid w:val="006E39DD"/>
    <w:rsid w:val="007036B7"/>
    <w:rsid w:val="007133D5"/>
    <w:rsid w:val="00715940"/>
    <w:rsid w:val="00733020"/>
    <w:rsid w:val="007331CB"/>
    <w:rsid w:val="00751BA5"/>
    <w:rsid w:val="00752920"/>
    <w:rsid w:val="0078126F"/>
    <w:rsid w:val="00785CAE"/>
    <w:rsid w:val="00796CB3"/>
    <w:rsid w:val="007A0D9A"/>
    <w:rsid w:val="007B2FC9"/>
    <w:rsid w:val="007C4DC0"/>
    <w:rsid w:val="007D06A1"/>
    <w:rsid w:val="007E3146"/>
    <w:rsid w:val="007F24FB"/>
    <w:rsid w:val="0080139B"/>
    <w:rsid w:val="008024D4"/>
    <w:rsid w:val="008031FD"/>
    <w:rsid w:val="00824FE7"/>
    <w:rsid w:val="00835982"/>
    <w:rsid w:val="008368C4"/>
    <w:rsid w:val="00845F62"/>
    <w:rsid w:val="008533C3"/>
    <w:rsid w:val="00865A53"/>
    <w:rsid w:val="00875ACB"/>
    <w:rsid w:val="00882BFF"/>
    <w:rsid w:val="008A1894"/>
    <w:rsid w:val="008A66FD"/>
    <w:rsid w:val="008B3AB9"/>
    <w:rsid w:val="008B3F61"/>
    <w:rsid w:val="008D6BEC"/>
    <w:rsid w:val="008E0950"/>
    <w:rsid w:val="008E6AF4"/>
    <w:rsid w:val="008F1A51"/>
    <w:rsid w:val="008F39F2"/>
    <w:rsid w:val="009020B8"/>
    <w:rsid w:val="0090232A"/>
    <w:rsid w:val="009029D3"/>
    <w:rsid w:val="00911B1B"/>
    <w:rsid w:val="00915877"/>
    <w:rsid w:val="00941BCD"/>
    <w:rsid w:val="00963DED"/>
    <w:rsid w:val="009647EB"/>
    <w:rsid w:val="009B25E2"/>
    <w:rsid w:val="009E2903"/>
    <w:rsid w:val="009E4664"/>
    <w:rsid w:val="009F1D46"/>
    <w:rsid w:val="009F2362"/>
    <w:rsid w:val="00A01B83"/>
    <w:rsid w:val="00A059BB"/>
    <w:rsid w:val="00A15B53"/>
    <w:rsid w:val="00A15C45"/>
    <w:rsid w:val="00A21019"/>
    <w:rsid w:val="00A40C5F"/>
    <w:rsid w:val="00A43F63"/>
    <w:rsid w:val="00A44D5A"/>
    <w:rsid w:val="00A536A1"/>
    <w:rsid w:val="00A716D8"/>
    <w:rsid w:val="00A91960"/>
    <w:rsid w:val="00AB2AF4"/>
    <w:rsid w:val="00AB7E15"/>
    <w:rsid w:val="00AC60A9"/>
    <w:rsid w:val="00AC6D2C"/>
    <w:rsid w:val="00AF01DA"/>
    <w:rsid w:val="00AF29F2"/>
    <w:rsid w:val="00AF403C"/>
    <w:rsid w:val="00B01A24"/>
    <w:rsid w:val="00B222BF"/>
    <w:rsid w:val="00B25A8F"/>
    <w:rsid w:val="00B34A0D"/>
    <w:rsid w:val="00B53ABC"/>
    <w:rsid w:val="00B54CBF"/>
    <w:rsid w:val="00B74F51"/>
    <w:rsid w:val="00B956C0"/>
    <w:rsid w:val="00BB1FE7"/>
    <w:rsid w:val="00BF27F0"/>
    <w:rsid w:val="00BF28D7"/>
    <w:rsid w:val="00BF3E00"/>
    <w:rsid w:val="00C05F30"/>
    <w:rsid w:val="00C10ABF"/>
    <w:rsid w:val="00C24CF9"/>
    <w:rsid w:val="00C26457"/>
    <w:rsid w:val="00C553A8"/>
    <w:rsid w:val="00C74FAF"/>
    <w:rsid w:val="00CA1D5A"/>
    <w:rsid w:val="00CA3E54"/>
    <w:rsid w:val="00CB1813"/>
    <w:rsid w:val="00CC1229"/>
    <w:rsid w:val="00CC1265"/>
    <w:rsid w:val="00CC40CE"/>
    <w:rsid w:val="00D023F0"/>
    <w:rsid w:val="00D04257"/>
    <w:rsid w:val="00D04594"/>
    <w:rsid w:val="00D048CF"/>
    <w:rsid w:val="00D14499"/>
    <w:rsid w:val="00D21350"/>
    <w:rsid w:val="00D221D4"/>
    <w:rsid w:val="00D2570D"/>
    <w:rsid w:val="00D35A50"/>
    <w:rsid w:val="00D40BA1"/>
    <w:rsid w:val="00D4170D"/>
    <w:rsid w:val="00D60A95"/>
    <w:rsid w:val="00D66718"/>
    <w:rsid w:val="00D73B65"/>
    <w:rsid w:val="00D83D30"/>
    <w:rsid w:val="00D976F3"/>
    <w:rsid w:val="00DB3DA7"/>
    <w:rsid w:val="00DF1B01"/>
    <w:rsid w:val="00DF3CFB"/>
    <w:rsid w:val="00E12D5C"/>
    <w:rsid w:val="00E31B5A"/>
    <w:rsid w:val="00E31E24"/>
    <w:rsid w:val="00E35A0E"/>
    <w:rsid w:val="00E42882"/>
    <w:rsid w:val="00E5534C"/>
    <w:rsid w:val="00E61CAF"/>
    <w:rsid w:val="00E636CC"/>
    <w:rsid w:val="00E86CF1"/>
    <w:rsid w:val="00EB1C89"/>
    <w:rsid w:val="00EB68FA"/>
    <w:rsid w:val="00EC0F47"/>
    <w:rsid w:val="00EC10A8"/>
    <w:rsid w:val="00EC4517"/>
    <w:rsid w:val="00ED3183"/>
    <w:rsid w:val="00ED5A76"/>
    <w:rsid w:val="00EE659F"/>
    <w:rsid w:val="00EF027B"/>
    <w:rsid w:val="00EF3CE4"/>
    <w:rsid w:val="00EF7D91"/>
    <w:rsid w:val="00F0220F"/>
    <w:rsid w:val="00F151F6"/>
    <w:rsid w:val="00F30305"/>
    <w:rsid w:val="00F32CDE"/>
    <w:rsid w:val="00F60139"/>
    <w:rsid w:val="00F62D38"/>
    <w:rsid w:val="00F74068"/>
    <w:rsid w:val="00F748C9"/>
    <w:rsid w:val="00F74F6A"/>
    <w:rsid w:val="00F80D60"/>
    <w:rsid w:val="00F942AC"/>
    <w:rsid w:val="00FA7502"/>
    <w:rsid w:val="00FB01F2"/>
    <w:rsid w:val="00FB247E"/>
    <w:rsid w:val="00FB467E"/>
    <w:rsid w:val="00FC1D2F"/>
    <w:rsid w:val="00FD61CD"/>
    <w:rsid w:val="00FE4E16"/>
    <w:rsid w:val="00FF0ED9"/>
    <w:rsid w:val="00FF1903"/>
    <w:rsid w:val="00FF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6E2369"/>
  <w15:docId w15:val="{7A22A54E-893B-42F6-B885-0065C890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Ttul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Ttul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Ttul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Ttul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Ttul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Ttul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link w:val="CabealhoCarter"/>
    <w:uiPriority w:val="99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Cabealhodanota">
    <w:name w:val="Note Heading"/>
    <w:basedOn w:val="Normal"/>
    <w:next w:val="Normal"/>
    <w:rsid w:val="00EE659F"/>
  </w:style>
  <w:style w:type="paragraph" w:styleId="Cabealh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Cabealh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character" w:customStyle="1" w:styleId="hps">
    <w:name w:val="hps"/>
    <w:basedOn w:val="Tipodeletrapredefinidodopargrafo"/>
    <w:rsid w:val="00DB3DA7"/>
  </w:style>
  <w:style w:type="paragraph" w:styleId="PargrafodaLista">
    <w:name w:val="List Paragraph"/>
    <w:basedOn w:val="Normal"/>
    <w:uiPriority w:val="34"/>
    <w:qFormat/>
    <w:rsid w:val="008533C3"/>
    <w:pPr>
      <w:ind w:left="720"/>
    </w:pPr>
    <w:rPr>
      <w:rFonts w:ascii="Calibri" w:eastAsiaTheme="minorHAnsi" w:hAnsi="Calibri"/>
      <w:spacing w:val="0"/>
      <w:sz w:val="22"/>
      <w:szCs w:val="22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32949"/>
    <w:rPr>
      <w:rFonts w:ascii="Arial" w:eastAsia="Times New Roman" w:hAnsi="Arial"/>
      <w:spacing w:val="-5"/>
      <w:lang w:eastAsia="en-US"/>
    </w:rPr>
  </w:style>
  <w:style w:type="character" w:customStyle="1" w:styleId="apple-converted-space">
    <w:name w:val="apple-converted-space"/>
    <w:basedOn w:val="Tipodeletrapredefinidodopargrafo"/>
    <w:rsid w:val="005E73DD"/>
  </w:style>
  <w:style w:type="paragraph" w:customStyle="1" w:styleId="TableParagraph">
    <w:name w:val="Table Paragraph"/>
    <w:basedOn w:val="Normal"/>
    <w:uiPriority w:val="1"/>
    <w:qFormat/>
    <w:rsid w:val="00FB247E"/>
    <w:pPr>
      <w:widowControl w:val="0"/>
      <w:ind w:left="0"/>
    </w:pPr>
    <w:rPr>
      <w:rFonts w:ascii="Calibri" w:eastAsia="Calibri" w:hAnsi="Calibri"/>
      <w:spacing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47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91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7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778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94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30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255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355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84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278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39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555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-ginastica.pt" TargetMode="External"/><Relationship Id="rId2" Type="http://schemas.openxmlformats.org/officeDocument/2006/relationships/hyperlink" Target="mailto:gympor@gympor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A6A42-6CD9-4108-B1C8-ED3513D2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4</TotalTime>
  <Pages>1</Pages>
  <Words>105</Words>
  <Characters>696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800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DTN FGP - Ricardo Lima</cp:lastModifiedBy>
  <cp:revision>6</cp:revision>
  <cp:lastPrinted>2018-09-07T16:19:00Z</cp:lastPrinted>
  <dcterms:created xsi:type="dcterms:W3CDTF">2019-10-14T09:29:00Z</dcterms:created>
  <dcterms:modified xsi:type="dcterms:W3CDTF">2020-12-16T11:10:00Z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